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F4070">
      <w:pPr>
        <w:adjustRightInd w:val="0"/>
        <w:spacing w:line="240" w:lineRule="auto"/>
        <w:ind w:left="0" w:leftChars="0" w:firstLine="0" w:firstLineChars="0"/>
        <w:jc w:val="left"/>
        <w:rPr>
          <w:rFonts w:hint="eastAsia"/>
          <w:szCs w:val="32"/>
        </w:rPr>
      </w:pPr>
      <w:bookmarkStart w:id="0" w:name="_Hlk160696458"/>
      <w:r>
        <w:rPr>
          <w:szCs w:val="32"/>
        </w:rPr>
        <w:t>附件</w:t>
      </w:r>
      <w:r>
        <w:rPr>
          <w:rFonts w:hint="eastAsia"/>
          <w:szCs w:val="32"/>
        </w:rPr>
        <w:t>4</w:t>
      </w:r>
    </w:p>
    <w:p w14:paraId="5914FE24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工作年限承诺书</w:t>
      </w:r>
    </w:p>
    <w:p w14:paraId="6E1D3956">
      <w:pPr>
        <w:spacing w:line="520" w:lineRule="exact"/>
        <w:ind w:firstLine="608" w:firstLineChars="200"/>
        <w:rPr>
          <w:rFonts w:eastAsia="方正小标宋_GBK"/>
          <w:bCs/>
          <w:sz w:val="36"/>
          <w:szCs w:val="36"/>
        </w:rPr>
      </w:pPr>
      <w:r>
        <w:rPr>
          <w:rFonts w:hint="eastAsia" w:ascii="方正仿宋_GBK"/>
          <w:spacing w:val="-8"/>
          <w:szCs w:val="32"/>
        </w:rPr>
        <w:t>姓名：</w:t>
      </w:r>
      <w:r>
        <w:rPr>
          <w:rFonts w:hint="eastAsia" w:ascii="方正仿宋_GBK"/>
          <w:spacing w:val="-8"/>
          <w:szCs w:val="32"/>
          <w:u w:val="single"/>
        </w:rPr>
        <w:t xml:space="preserve">        </w:t>
      </w:r>
      <w:r>
        <w:rPr>
          <w:rFonts w:hint="eastAsia" w:ascii="方正仿宋_GBK"/>
          <w:spacing w:val="-8"/>
          <w:szCs w:val="32"/>
        </w:rPr>
        <w:t>，身份证号：</w:t>
      </w:r>
      <w:r>
        <w:rPr>
          <w:rFonts w:hint="eastAsia" w:ascii="方正仿宋_GBK"/>
          <w:spacing w:val="-8"/>
          <w:szCs w:val="32"/>
          <w:u w:val="single"/>
        </w:rPr>
        <w:t xml:space="preserve">                      </w:t>
      </w:r>
      <w:r>
        <w:rPr>
          <w:rFonts w:hint="eastAsia" w:ascii="方正仿宋_GBK"/>
          <w:spacing w:val="-8"/>
          <w:szCs w:val="32"/>
        </w:rPr>
        <w:t>，现申请参加</w:t>
      </w:r>
      <w:r>
        <w:rPr>
          <w:rFonts w:hint="eastAsia" w:ascii="方正仿宋_GBK"/>
          <w:spacing w:val="-8"/>
          <w:szCs w:val="32"/>
          <w:u w:val="single"/>
        </w:rPr>
        <w:t xml:space="preserve">           </w:t>
      </w:r>
      <w:r>
        <w:rPr>
          <w:rFonts w:ascii="方正仿宋_GBK"/>
          <w:spacing w:val="-8"/>
          <w:szCs w:val="32"/>
          <w:u w:val="single"/>
        </w:rPr>
        <w:t xml:space="preserve">        </w:t>
      </w:r>
      <w:r>
        <w:rPr>
          <w:rFonts w:hint="eastAsia" w:ascii="方正仿宋_GBK"/>
          <w:spacing w:val="-8"/>
          <w:szCs w:val="32"/>
          <w:u w:val="single"/>
        </w:rPr>
        <w:t xml:space="preserve">  </w:t>
      </w:r>
      <w:r>
        <w:rPr>
          <w:rFonts w:hint="eastAsia" w:ascii="方正仿宋_GBK"/>
          <w:spacing w:val="-8"/>
          <w:szCs w:val="32"/>
        </w:rPr>
        <w:t xml:space="preserve">（职业/工种） </w:t>
      </w:r>
      <w:r>
        <w:rPr>
          <w:rFonts w:hint="eastAsia" w:ascii="方正仿宋_GBK"/>
          <w:spacing w:val="-8"/>
          <w:szCs w:val="32"/>
          <w:u w:val="single"/>
        </w:rPr>
        <w:t xml:space="preserve">           </w:t>
      </w:r>
      <w:r>
        <w:rPr>
          <w:rFonts w:hint="eastAsia" w:ascii="方正仿宋_GBK"/>
          <w:spacing w:val="-8"/>
          <w:szCs w:val="32"/>
        </w:rPr>
        <w:t>级职业技能等级考试。本人已从事本职业或相关职业工作共</w:t>
      </w:r>
      <w:r>
        <w:rPr>
          <w:rFonts w:hint="eastAsia" w:ascii="方正仿宋_GBK"/>
          <w:spacing w:val="-8"/>
          <w:szCs w:val="32"/>
          <w:u w:val="single"/>
        </w:rPr>
        <w:t xml:space="preserve">      </w:t>
      </w:r>
      <w:r>
        <w:rPr>
          <w:rFonts w:hint="eastAsia" w:ascii="方正仿宋_GBK"/>
          <w:spacing w:val="-8"/>
          <w:szCs w:val="32"/>
        </w:rPr>
        <w:t>年，工作经历如下：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2"/>
        <w:gridCol w:w="2756"/>
        <w:gridCol w:w="1575"/>
        <w:gridCol w:w="1704"/>
      </w:tblGrid>
      <w:tr w14:paraId="0F22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A4029">
            <w:pPr>
              <w:spacing w:line="400" w:lineRule="exact"/>
              <w:ind w:firstLine="0"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E112D">
            <w:pPr>
              <w:spacing w:line="400" w:lineRule="exact"/>
              <w:ind w:firstLine="0"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175B8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9A429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从事何种</w:t>
            </w:r>
          </w:p>
          <w:p w14:paraId="4A80411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岗位工作</w:t>
            </w:r>
          </w:p>
        </w:tc>
      </w:tr>
      <w:tr w14:paraId="4B65E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D510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8504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F8D9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FF81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64CC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F22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FB2B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DB1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E4DC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C71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EFC8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BEBCE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F3D3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9AE9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6320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9676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4B87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CE7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057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1ED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B70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31EB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EEAD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76A6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920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C3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75C0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F69B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62B7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1774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8F7D">
            <w:pPr>
              <w:widowControl/>
              <w:autoSpaceDE/>
              <w:autoSpaceDN/>
              <w:adjustRightInd w:val="0"/>
              <w:spacing w:line="300" w:lineRule="exact"/>
              <w:ind w:firstLine="0"/>
              <w:jc w:val="center"/>
              <w:rPr>
                <w:rFonts w:ascii="Tahoma" w:hAnsi="Tahoma"/>
                <w:b/>
                <w:snapToGrid/>
                <w:color w:val="000000"/>
                <w:sz w:val="28"/>
                <w:szCs w:val="32"/>
              </w:rPr>
            </w:pPr>
            <w:r>
              <w:rPr>
                <w:rFonts w:ascii="Tahoma" w:hAnsi="Tahoma"/>
                <w:b/>
                <w:snapToGrid/>
                <w:color w:val="000000"/>
                <w:sz w:val="28"/>
                <w:szCs w:val="32"/>
              </w:rPr>
              <w:t>承诺声明</w:t>
            </w:r>
          </w:p>
          <w:p w14:paraId="4B0E4C6F">
            <w:pPr>
              <w:widowControl/>
              <w:autoSpaceDE/>
              <w:autoSpaceDN/>
              <w:adjustRightInd w:val="0"/>
              <w:spacing w:line="300" w:lineRule="exact"/>
              <w:ind w:firstLine="3795" w:firstLineChars="1350"/>
              <w:jc w:val="left"/>
              <w:rPr>
                <w:rFonts w:ascii="Tahoma" w:hAnsi="Tahoma"/>
                <w:b/>
                <w:snapToGrid/>
                <w:color w:val="000000"/>
                <w:sz w:val="28"/>
                <w:szCs w:val="32"/>
              </w:rPr>
            </w:pPr>
          </w:p>
          <w:p w14:paraId="274E706B">
            <w:pPr>
              <w:widowControl/>
              <w:autoSpaceDE/>
              <w:autoSpaceDN/>
              <w:adjustRightInd w:val="0"/>
              <w:spacing w:line="300" w:lineRule="exact"/>
              <w:ind w:firstLine="480" w:firstLineChars="200"/>
              <w:jc w:val="left"/>
              <w:rPr>
                <w:rFonts w:ascii="Tahoma" w:hAnsi="Tahoma"/>
                <w:snapToGrid/>
                <w:color w:val="000000"/>
                <w:sz w:val="24"/>
                <w:szCs w:val="28"/>
              </w:rPr>
            </w:pPr>
            <w:r>
              <w:rPr>
                <w:rFonts w:ascii="Tahoma" w:hAnsi="Tahoma"/>
                <w:snapToGrid/>
                <w:color w:val="000000"/>
                <w:sz w:val="24"/>
                <w:szCs w:val="28"/>
              </w:rPr>
              <w:t>本人知晓本职业（工种）报考条件、资格审核相关要求，承诺遵守职业技能</w:t>
            </w:r>
            <w:r>
              <w:rPr>
                <w:rFonts w:hint="eastAsia" w:ascii="Tahoma" w:hAnsi="Tahoma"/>
                <w:snapToGrid/>
                <w:color w:val="000000"/>
                <w:sz w:val="24"/>
                <w:szCs w:val="28"/>
              </w:rPr>
              <w:t>等级认定</w:t>
            </w:r>
            <w:r>
              <w:rPr>
                <w:rFonts w:ascii="Tahoma" w:hAnsi="Tahoma"/>
                <w:snapToGrid/>
                <w:color w:val="000000"/>
                <w:sz w:val="24"/>
                <w:szCs w:val="28"/>
              </w:rPr>
              <w:t>报考的有关要求，保证本次填报的信息完整准确、工作履历真实</w:t>
            </w:r>
            <w:r>
              <w:rPr>
                <w:rFonts w:hint="eastAsia" w:ascii="Tahoma" w:hAnsi="Tahoma"/>
                <w:snapToGrid/>
                <w:color w:val="000000"/>
                <w:sz w:val="24"/>
                <w:szCs w:val="28"/>
              </w:rPr>
              <w:t>。</w:t>
            </w:r>
          </w:p>
          <w:p w14:paraId="27540664">
            <w:pPr>
              <w:spacing w:line="300" w:lineRule="exact"/>
              <w:ind w:firstLine="480" w:firstLineChars="200"/>
              <w:jc w:val="left"/>
              <w:textAlignment w:val="center"/>
              <w:rPr>
                <w:rFonts w:hint="eastAsia"/>
                <w:sz w:val="22"/>
                <w:szCs w:val="18"/>
              </w:rPr>
            </w:pPr>
            <w:r>
              <w:rPr>
                <w:rFonts w:ascii="Tahoma" w:hAnsi="Tahoma"/>
                <w:snapToGrid/>
                <w:color w:val="000000"/>
                <w:sz w:val="24"/>
                <w:szCs w:val="28"/>
              </w:rPr>
              <w:t>如有通过虚假承诺、提供虚假材料以及其他非正当手段</w:t>
            </w:r>
            <w:r>
              <w:rPr>
                <w:rFonts w:hint="eastAsia" w:ascii="Tahoma" w:hAnsi="Tahoma"/>
                <w:snapToGrid/>
                <w:color w:val="000000"/>
                <w:sz w:val="24"/>
                <w:szCs w:val="28"/>
              </w:rPr>
              <w:t>取得参加评价资格的</w:t>
            </w:r>
            <w:r>
              <w:rPr>
                <w:rFonts w:ascii="Tahoma" w:hAnsi="Tahoma"/>
                <w:snapToGrid/>
                <w:color w:val="000000"/>
                <w:sz w:val="24"/>
                <w:szCs w:val="28"/>
              </w:rPr>
              <w:t>，按照</w:t>
            </w:r>
            <w:r>
              <w:rPr>
                <w:rFonts w:hint="eastAsia" w:ascii="Tahoma" w:hAnsi="Tahoma"/>
                <w:snapToGrid/>
                <w:color w:val="000000"/>
                <w:sz w:val="24"/>
                <w:szCs w:val="28"/>
              </w:rPr>
              <w:t>相关处理办法，</w:t>
            </w:r>
            <w:r>
              <w:rPr>
                <w:rFonts w:ascii="Tahoma" w:hAnsi="Tahoma"/>
                <w:snapToGrid/>
                <w:color w:val="000000"/>
                <w:sz w:val="24"/>
                <w:szCs w:val="28"/>
              </w:rPr>
              <w:t>取消其当次全部科目评价</w:t>
            </w:r>
            <w:r>
              <w:rPr>
                <w:rFonts w:hint="eastAsia" w:ascii="Tahoma" w:hAnsi="Tahoma"/>
                <w:snapToGrid/>
                <w:color w:val="000000"/>
                <w:sz w:val="24"/>
                <w:szCs w:val="28"/>
              </w:rPr>
              <w:t>成绩，且当年不得参加评价。情节严重的，依据有关法律法规移送有关部门处理。</w:t>
            </w:r>
          </w:p>
          <w:p w14:paraId="4C53878C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5612F8E0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联系电话：</w:t>
            </w:r>
          </w:p>
          <w:p w14:paraId="073721A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39533DF5">
      <w:pPr>
        <w:widowControl/>
        <w:adjustRightInd w:val="0"/>
        <w:spacing w:line="400" w:lineRule="exact"/>
        <w:ind w:left="880" w:leftChars="50" w:hanging="720" w:hangingChars="300"/>
        <w:jc w:val="left"/>
        <w:rPr>
          <w:sz w:val="24"/>
        </w:rPr>
      </w:pPr>
      <w:r>
        <w:rPr>
          <w:sz w:val="24"/>
        </w:rPr>
        <w:t>注：1.</w:t>
      </w:r>
      <w:r>
        <w:rPr>
          <w:rFonts w:hint="eastAsia"/>
          <w:sz w:val="24"/>
        </w:rPr>
        <w:t xml:space="preserve"> </w:t>
      </w:r>
      <w:r>
        <w:rPr>
          <w:sz w:val="24"/>
        </w:rPr>
        <w:t>此承诺书必须由报考人员本人完成</w:t>
      </w:r>
      <w:r>
        <w:rPr>
          <w:rFonts w:hint="eastAsia"/>
          <w:sz w:val="24"/>
        </w:rPr>
        <w:t>并由工作单位盖章方可生效</w:t>
      </w:r>
      <w:r>
        <w:rPr>
          <w:sz w:val="24"/>
        </w:rPr>
        <w:t>，严禁相关培训机构或他人代为承诺。</w:t>
      </w:r>
    </w:p>
    <w:p w14:paraId="0B2D239F">
      <w:pPr>
        <w:widowControl/>
        <w:adjustRightInd w:val="0"/>
        <w:spacing w:line="400" w:lineRule="exact"/>
        <w:ind w:left="640" w:leftChars="200" w:firstLine="0"/>
        <w:jc w:val="left"/>
        <w:rPr>
          <w:rFonts w:hint="eastAsia" w:ascii="方正仿宋_GBK"/>
          <w:szCs w:val="32"/>
        </w:rPr>
      </w:pPr>
      <w:r>
        <w:rPr>
          <w:sz w:val="24"/>
        </w:rPr>
        <w:t>2.此证明仅作报考技能等级认定凭据，不作其他用途。</w:t>
      </w:r>
      <w:bookmarkEnd w:id="0"/>
      <w:bookmarkStart w:id="1" w:name="_GoBack"/>
      <w:bookmarkEnd w:id="1"/>
    </w:p>
    <w:sectPr>
      <w:headerReference r:id="rId5" w:type="default"/>
      <w:footerReference r:id="rId6" w:type="default"/>
      <w:footerReference r:id="rId7" w:type="even"/>
      <w:pgSz w:w="11907" w:h="16839"/>
      <w:pgMar w:top="2098" w:right="1588" w:bottom="1985" w:left="1588" w:header="720" w:footer="1474" w:gutter="0"/>
      <w:paperSrc w:first="7" w:other="7"/>
      <w:pgNumType w:start="1"/>
      <w:cols w:space="720" w:num="1"/>
      <w:docGrid w:type="lines" w:linePitch="631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黑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ingFang SC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29576">
    <w:pPr>
      <w:pStyle w:val="9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A5A3E">
    <w:pPr>
      <w:pStyle w:val="9"/>
      <w:jc w:val="lef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  <w:r>
      <w:rPr>
        <w:rFonts w:hint="eastAsia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68426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1"/>
  <w:drawingGridHorizontalSpacing w:val="315"/>
  <w:drawingGridVerticalSpacing w:val="631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7AE"/>
    <w:rsid w:val="000009A6"/>
    <w:rsid w:val="00002D0D"/>
    <w:rsid w:val="00004BB4"/>
    <w:rsid w:val="000052A7"/>
    <w:rsid w:val="00005FC4"/>
    <w:rsid w:val="000062E9"/>
    <w:rsid w:val="00024DA2"/>
    <w:rsid w:val="00026CAC"/>
    <w:rsid w:val="00027A21"/>
    <w:rsid w:val="0003009A"/>
    <w:rsid w:val="00031373"/>
    <w:rsid w:val="000409E2"/>
    <w:rsid w:val="00040B69"/>
    <w:rsid w:val="0004339B"/>
    <w:rsid w:val="000448D9"/>
    <w:rsid w:val="0004718D"/>
    <w:rsid w:val="000474EA"/>
    <w:rsid w:val="00051623"/>
    <w:rsid w:val="00057E2D"/>
    <w:rsid w:val="00060C99"/>
    <w:rsid w:val="000626C9"/>
    <w:rsid w:val="00063C00"/>
    <w:rsid w:val="00067729"/>
    <w:rsid w:val="00071D9A"/>
    <w:rsid w:val="000737E9"/>
    <w:rsid w:val="00074219"/>
    <w:rsid w:val="00074EBF"/>
    <w:rsid w:val="0007679F"/>
    <w:rsid w:val="00090D33"/>
    <w:rsid w:val="0009129A"/>
    <w:rsid w:val="00091D02"/>
    <w:rsid w:val="000936F0"/>
    <w:rsid w:val="00095B1F"/>
    <w:rsid w:val="000A0BE5"/>
    <w:rsid w:val="000A1F38"/>
    <w:rsid w:val="000A5BEB"/>
    <w:rsid w:val="000A5CD0"/>
    <w:rsid w:val="000B082A"/>
    <w:rsid w:val="000B26E6"/>
    <w:rsid w:val="000B3339"/>
    <w:rsid w:val="000B4430"/>
    <w:rsid w:val="000B650D"/>
    <w:rsid w:val="000C1D67"/>
    <w:rsid w:val="000C2670"/>
    <w:rsid w:val="000C4CC3"/>
    <w:rsid w:val="000C632D"/>
    <w:rsid w:val="000D0CCA"/>
    <w:rsid w:val="000D102F"/>
    <w:rsid w:val="000D1915"/>
    <w:rsid w:val="000D404F"/>
    <w:rsid w:val="000D46E0"/>
    <w:rsid w:val="000D4FC7"/>
    <w:rsid w:val="000E043F"/>
    <w:rsid w:val="000E153C"/>
    <w:rsid w:val="000E53D0"/>
    <w:rsid w:val="000E585B"/>
    <w:rsid w:val="000E5FB6"/>
    <w:rsid w:val="000F1925"/>
    <w:rsid w:val="000F3C68"/>
    <w:rsid w:val="000F48C5"/>
    <w:rsid w:val="000F4A68"/>
    <w:rsid w:val="000F7C57"/>
    <w:rsid w:val="0010173A"/>
    <w:rsid w:val="00110407"/>
    <w:rsid w:val="00111891"/>
    <w:rsid w:val="00111C26"/>
    <w:rsid w:val="00114957"/>
    <w:rsid w:val="00116255"/>
    <w:rsid w:val="00117B04"/>
    <w:rsid w:val="00123BF5"/>
    <w:rsid w:val="001276BD"/>
    <w:rsid w:val="00127AE5"/>
    <w:rsid w:val="0013294B"/>
    <w:rsid w:val="00135CEC"/>
    <w:rsid w:val="001367BD"/>
    <w:rsid w:val="00140041"/>
    <w:rsid w:val="0014310A"/>
    <w:rsid w:val="00146DAC"/>
    <w:rsid w:val="00153DED"/>
    <w:rsid w:val="00155C2F"/>
    <w:rsid w:val="00155CFD"/>
    <w:rsid w:val="00155DDE"/>
    <w:rsid w:val="001625E1"/>
    <w:rsid w:val="00164304"/>
    <w:rsid w:val="00164F7B"/>
    <w:rsid w:val="00165FD5"/>
    <w:rsid w:val="00166642"/>
    <w:rsid w:val="00167F9F"/>
    <w:rsid w:val="001700C6"/>
    <w:rsid w:val="001713F6"/>
    <w:rsid w:val="00172DEB"/>
    <w:rsid w:val="00173832"/>
    <w:rsid w:val="001739A7"/>
    <w:rsid w:val="001804E2"/>
    <w:rsid w:val="00180BF7"/>
    <w:rsid w:val="00183573"/>
    <w:rsid w:val="00185C6D"/>
    <w:rsid w:val="00187783"/>
    <w:rsid w:val="00194883"/>
    <w:rsid w:val="00195388"/>
    <w:rsid w:val="00196845"/>
    <w:rsid w:val="001A17CE"/>
    <w:rsid w:val="001B2A20"/>
    <w:rsid w:val="001B401A"/>
    <w:rsid w:val="001B71C2"/>
    <w:rsid w:val="001C1154"/>
    <w:rsid w:val="001D00E7"/>
    <w:rsid w:val="001D090B"/>
    <w:rsid w:val="001D5936"/>
    <w:rsid w:val="001D678D"/>
    <w:rsid w:val="001D6C4F"/>
    <w:rsid w:val="001E02F1"/>
    <w:rsid w:val="001E0451"/>
    <w:rsid w:val="001E26CC"/>
    <w:rsid w:val="001E361F"/>
    <w:rsid w:val="001E4479"/>
    <w:rsid w:val="001E506A"/>
    <w:rsid w:val="001F0C2B"/>
    <w:rsid w:val="001F3388"/>
    <w:rsid w:val="001F4D64"/>
    <w:rsid w:val="00202EAA"/>
    <w:rsid w:val="00205559"/>
    <w:rsid w:val="00211A34"/>
    <w:rsid w:val="002130FB"/>
    <w:rsid w:val="00213217"/>
    <w:rsid w:val="00214061"/>
    <w:rsid w:val="00215220"/>
    <w:rsid w:val="002157B3"/>
    <w:rsid w:val="00215EB3"/>
    <w:rsid w:val="00232090"/>
    <w:rsid w:val="002373B1"/>
    <w:rsid w:val="002373E4"/>
    <w:rsid w:val="002409E2"/>
    <w:rsid w:val="002446E2"/>
    <w:rsid w:val="00244955"/>
    <w:rsid w:val="0024514B"/>
    <w:rsid w:val="00245440"/>
    <w:rsid w:val="00245540"/>
    <w:rsid w:val="0025144A"/>
    <w:rsid w:val="002560A0"/>
    <w:rsid w:val="002628B5"/>
    <w:rsid w:val="00266332"/>
    <w:rsid w:val="002678D6"/>
    <w:rsid w:val="00275C3B"/>
    <w:rsid w:val="00282358"/>
    <w:rsid w:val="00282DFE"/>
    <w:rsid w:val="00291434"/>
    <w:rsid w:val="0029153D"/>
    <w:rsid w:val="00292E10"/>
    <w:rsid w:val="0029316B"/>
    <w:rsid w:val="002943B8"/>
    <w:rsid w:val="00294B81"/>
    <w:rsid w:val="00295A02"/>
    <w:rsid w:val="002969B8"/>
    <w:rsid w:val="002A3D01"/>
    <w:rsid w:val="002A460D"/>
    <w:rsid w:val="002A4F5E"/>
    <w:rsid w:val="002B27F0"/>
    <w:rsid w:val="002B27FC"/>
    <w:rsid w:val="002B418B"/>
    <w:rsid w:val="002B583B"/>
    <w:rsid w:val="002C2D96"/>
    <w:rsid w:val="002C4094"/>
    <w:rsid w:val="002D3146"/>
    <w:rsid w:val="002D6146"/>
    <w:rsid w:val="002E22B9"/>
    <w:rsid w:val="002E5ECE"/>
    <w:rsid w:val="002F1595"/>
    <w:rsid w:val="002F2386"/>
    <w:rsid w:val="002F40FA"/>
    <w:rsid w:val="00305C17"/>
    <w:rsid w:val="0030673C"/>
    <w:rsid w:val="00311DFF"/>
    <w:rsid w:val="003121D0"/>
    <w:rsid w:val="00313C10"/>
    <w:rsid w:val="003157C0"/>
    <w:rsid w:val="00320364"/>
    <w:rsid w:val="00322685"/>
    <w:rsid w:val="00322C6D"/>
    <w:rsid w:val="003244D7"/>
    <w:rsid w:val="0032666F"/>
    <w:rsid w:val="003272EF"/>
    <w:rsid w:val="00330C0C"/>
    <w:rsid w:val="003316D9"/>
    <w:rsid w:val="00331C21"/>
    <w:rsid w:val="00332017"/>
    <w:rsid w:val="00334598"/>
    <w:rsid w:val="00344C6A"/>
    <w:rsid w:val="003474E1"/>
    <w:rsid w:val="003506FE"/>
    <w:rsid w:val="00353643"/>
    <w:rsid w:val="0035441E"/>
    <w:rsid w:val="0035795F"/>
    <w:rsid w:val="00365185"/>
    <w:rsid w:val="0036533C"/>
    <w:rsid w:val="00374EB7"/>
    <w:rsid w:val="0037594A"/>
    <w:rsid w:val="00375C7F"/>
    <w:rsid w:val="00386430"/>
    <w:rsid w:val="0038738F"/>
    <w:rsid w:val="00387663"/>
    <w:rsid w:val="00395168"/>
    <w:rsid w:val="003A1D3A"/>
    <w:rsid w:val="003A1EF9"/>
    <w:rsid w:val="003A228D"/>
    <w:rsid w:val="003A48D6"/>
    <w:rsid w:val="003B25E9"/>
    <w:rsid w:val="003B4AEE"/>
    <w:rsid w:val="003B5716"/>
    <w:rsid w:val="003C1606"/>
    <w:rsid w:val="003C636E"/>
    <w:rsid w:val="003C6750"/>
    <w:rsid w:val="003C6F7D"/>
    <w:rsid w:val="003C71B6"/>
    <w:rsid w:val="003C73AB"/>
    <w:rsid w:val="003D02CB"/>
    <w:rsid w:val="003D3642"/>
    <w:rsid w:val="003D3853"/>
    <w:rsid w:val="003E0E46"/>
    <w:rsid w:val="003E4CB4"/>
    <w:rsid w:val="003E5125"/>
    <w:rsid w:val="003F1A5C"/>
    <w:rsid w:val="003F261F"/>
    <w:rsid w:val="003F6A68"/>
    <w:rsid w:val="003F7236"/>
    <w:rsid w:val="00400E6B"/>
    <w:rsid w:val="004020E4"/>
    <w:rsid w:val="004031E0"/>
    <w:rsid w:val="00412B0B"/>
    <w:rsid w:val="00413CB2"/>
    <w:rsid w:val="004144DD"/>
    <w:rsid w:val="00415571"/>
    <w:rsid w:val="00415D5A"/>
    <w:rsid w:val="00421307"/>
    <w:rsid w:val="00423889"/>
    <w:rsid w:val="004245B7"/>
    <w:rsid w:val="00427A25"/>
    <w:rsid w:val="00427E47"/>
    <w:rsid w:val="00430359"/>
    <w:rsid w:val="0043272E"/>
    <w:rsid w:val="00433E96"/>
    <w:rsid w:val="00440759"/>
    <w:rsid w:val="00441C69"/>
    <w:rsid w:val="00444A20"/>
    <w:rsid w:val="0044558F"/>
    <w:rsid w:val="004473E9"/>
    <w:rsid w:val="00447665"/>
    <w:rsid w:val="0045157F"/>
    <w:rsid w:val="00453803"/>
    <w:rsid w:val="00453920"/>
    <w:rsid w:val="00454C3D"/>
    <w:rsid w:val="00455C61"/>
    <w:rsid w:val="00455EB0"/>
    <w:rsid w:val="00460891"/>
    <w:rsid w:val="004624CA"/>
    <w:rsid w:val="00466AA1"/>
    <w:rsid w:val="00467970"/>
    <w:rsid w:val="004679EE"/>
    <w:rsid w:val="00470A40"/>
    <w:rsid w:val="00472C8C"/>
    <w:rsid w:val="00474992"/>
    <w:rsid w:val="004749E9"/>
    <w:rsid w:val="00475ED0"/>
    <w:rsid w:val="004807B9"/>
    <w:rsid w:val="00480D20"/>
    <w:rsid w:val="00480E22"/>
    <w:rsid w:val="004811D7"/>
    <w:rsid w:val="00482097"/>
    <w:rsid w:val="0048344E"/>
    <w:rsid w:val="00485198"/>
    <w:rsid w:val="004956FD"/>
    <w:rsid w:val="004A45DF"/>
    <w:rsid w:val="004B27F9"/>
    <w:rsid w:val="004C2C2A"/>
    <w:rsid w:val="004C537F"/>
    <w:rsid w:val="004E0F6E"/>
    <w:rsid w:val="004E4E44"/>
    <w:rsid w:val="004E5AE6"/>
    <w:rsid w:val="004F0D03"/>
    <w:rsid w:val="004F4529"/>
    <w:rsid w:val="004F5E9D"/>
    <w:rsid w:val="00506AD5"/>
    <w:rsid w:val="00507531"/>
    <w:rsid w:val="00507819"/>
    <w:rsid w:val="00507DA8"/>
    <w:rsid w:val="00507E4A"/>
    <w:rsid w:val="005101A4"/>
    <w:rsid w:val="00513728"/>
    <w:rsid w:val="005200B0"/>
    <w:rsid w:val="0052099D"/>
    <w:rsid w:val="00520C83"/>
    <w:rsid w:val="005303DA"/>
    <w:rsid w:val="0053297D"/>
    <w:rsid w:val="00534502"/>
    <w:rsid w:val="00540F50"/>
    <w:rsid w:val="00543AD9"/>
    <w:rsid w:val="00547AF1"/>
    <w:rsid w:val="0055549E"/>
    <w:rsid w:val="00555F34"/>
    <w:rsid w:val="00556E4A"/>
    <w:rsid w:val="00564A1F"/>
    <w:rsid w:val="00574090"/>
    <w:rsid w:val="005740C8"/>
    <w:rsid w:val="0057531F"/>
    <w:rsid w:val="005765F5"/>
    <w:rsid w:val="00577A98"/>
    <w:rsid w:val="005849D2"/>
    <w:rsid w:val="005876E4"/>
    <w:rsid w:val="005879F4"/>
    <w:rsid w:val="00591292"/>
    <w:rsid w:val="00591546"/>
    <w:rsid w:val="00592548"/>
    <w:rsid w:val="0059304A"/>
    <w:rsid w:val="005940C2"/>
    <w:rsid w:val="00594941"/>
    <w:rsid w:val="005A0633"/>
    <w:rsid w:val="005A0935"/>
    <w:rsid w:val="005A2965"/>
    <w:rsid w:val="005A3593"/>
    <w:rsid w:val="005A3E24"/>
    <w:rsid w:val="005A43BC"/>
    <w:rsid w:val="005A70EE"/>
    <w:rsid w:val="005B2E5B"/>
    <w:rsid w:val="005B3672"/>
    <w:rsid w:val="005B5FF9"/>
    <w:rsid w:val="005C0FA6"/>
    <w:rsid w:val="005C7285"/>
    <w:rsid w:val="005C79DF"/>
    <w:rsid w:val="005D04B7"/>
    <w:rsid w:val="005D2248"/>
    <w:rsid w:val="005D435D"/>
    <w:rsid w:val="005D69FC"/>
    <w:rsid w:val="005E0F95"/>
    <w:rsid w:val="005E1F1D"/>
    <w:rsid w:val="005E256A"/>
    <w:rsid w:val="005E27C0"/>
    <w:rsid w:val="005E2B6D"/>
    <w:rsid w:val="005E73E5"/>
    <w:rsid w:val="005F047F"/>
    <w:rsid w:val="005F46BA"/>
    <w:rsid w:val="00602094"/>
    <w:rsid w:val="0060514D"/>
    <w:rsid w:val="00610066"/>
    <w:rsid w:val="006119B2"/>
    <w:rsid w:val="0061550A"/>
    <w:rsid w:val="00621ACE"/>
    <w:rsid w:val="00624947"/>
    <w:rsid w:val="006303A4"/>
    <w:rsid w:val="00633FA3"/>
    <w:rsid w:val="00640DE1"/>
    <w:rsid w:val="006428C8"/>
    <w:rsid w:val="006505FB"/>
    <w:rsid w:val="00650DC6"/>
    <w:rsid w:val="00656435"/>
    <w:rsid w:val="00660B4D"/>
    <w:rsid w:val="00662374"/>
    <w:rsid w:val="006633A3"/>
    <w:rsid w:val="00667EA5"/>
    <w:rsid w:val="00672310"/>
    <w:rsid w:val="00676338"/>
    <w:rsid w:val="00681FB9"/>
    <w:rsid w:val="0068383D"/>
    <w:rsid w:val="006857AE"/>
    <w:rsid w:val="006870BC"/>
    <w:rsid w:val="0069042F"/>
    <w:rsid w:val="006905FD"/>
    <w:rsid w:val="006907B9"/>
    <w:rsid w:val="00693F83"/>
    <w:rsid w:val="006949D8"/>
    <w:rsid w:val="006969D2"/>
    <w:rsid w:val="00697462"/>
    <w:rsid w:val="006A1746"/>
    <w:rsid w:val="006B6478"/>
    <w:rsid w:val="006C12C1"/>
    <w:rsid w:val="006C62D7"/>
    <w:rsid w:val="006C753D"/>
    <w:rsid w:val="006E1874"/>
    <w:rsid w:val="006E53C0"/>
    <w:rsid w:val="006E5CEA"/>
    <w:rsid w:val="006E7EC5"/>
    <w:rsid w:val="006F09BA"/>
    <w:rsid w:val="006F33B7"/>
    <w:rsid w:val="006F4C29"/>
    <w:rsid w:val="006F6AE5"/>
    <w:rsid w:val="0070333C"/>
    <w:rsid w:val="0070541B"/>
    <w:rsid w:val="00705F6A"/>
    <w:rsid w:val="0070684F"/>
    <w:rsid w:val="00707FC5"/>
    <w:rsid w:val="00714E0C"/>
    <w:rsid w:val="0071597A"/>
    <w:rsid w:val="00717047"/>
    <w:rsid w:val="007205C4"/>
    <w:rsid w:val="0072076A"/>
    <w:rsid w:val="007212D1"/>
    <w:rsid w:val="00723FEB"/>
    <w:rsid w:val="0072728E"/>
    <w:rsid w:val="0073123E"/>
    <w:rsid w:val="007320BF"/>
    <w:rsid w:val="00737054"/>
    <w:rsid w:val="007378B1"/>
    <w:rsid w:val="007400F7"/>
    <w:rsid w:val="0074226E"/>
    <w:rsid w:val="00750184"/>
    <w:rsid w:val="00751F1C"/>
    <w:rsid w:val="0075231D"/>
    <w:rsid w:val="00757E07"/>
    <w:rsid w:val="00760710"/>
    <w:rsid w:val="00760C32"/>
    <w:rsid w:val="0077202E"/>
    <w:rsid w:val="007731B9"/>
    <w:rsid w:val="007732CB"/>
    <w:rsid w:val="00774681"/>
    <w:rsid w:val="00782046"/>
    <w:rsid w:val="00783804"/>
    <w:rsid w:val="00786704"/>
    <w:rsid w:val="00787A56"/>
    <w:rsid w:val="007A38A6"/>
    <w:rsid w:val="007B0D81"/>
    <w:rsid w:val="007B42D8"/>
    <w:rsid w:val="007B446B"/>
    <w:rsid w:val="007B47A5"/>
    <w:rsid w:val="007B72D2"/>
    <w:rsid w:val="007B7A32"/>
    <w:rsid w:val="007C03D6"/>
    <w:rsid w:val="007C12B2"/>
    <w:rsid w:val="007C33B7"/>
    <w:rsid w:val="007C3C24"/>
    <w:rsid w:val="007C42A7"/>
    <w:rsid w:val="007D18B4"/>
    <w:rsid w:val="007D7164"/>
    <w:rsid w:val="007D718A"/>
    <w:rsid w:val="007E4020"/>
    <w:rsid w:val="007E4ADB"/>
    <w:rsid w:val="007E6107"/>
    <w:rsid w:val="007E6234"/>
    <w:rsid w:val="007E64EF"/>
    <w:rsid w:val="007E69CC"/>
    <w:rsid w:val="007F0BCB"/>
    <w:rsid w:val="007F15A9"/>
    <w:rsid w:val="007F3813"/>
    <w:rsid w:val="007F43C5"/>
    <w:rsid w:val="007F5AFA"/>
    <w:rsid w:val="008003C3"/>
    <w:rsid w:val="00804CAF"/>
    <w:rsid w:val="00814D12"/>
    <w:rsid w:val="0082344E"/>
    <w:rsid w:val="00824CCC"/>
    <w:rsid w:val="008302E0"/>
    <w:rsid w:val="008313D3"/>
    <w:rsid w:val="00832B15"/>
    <w:rsid w:val="00834993"/>
    <w:rsid w:val="00840945"/>
    <w:rsid w:val="008468DE"/>
    <w:rsid w:val="00847294"/>
    <w:rsid w:val="00850A46"/>
    <w:rsid w:val="00861287"/>
    <w:rsid w:val="00862C12"/>
    <w:rsid w:val="00863F0E"/>
    <w:rsid w:val="00867635"/>
    <w:rsid w:val="00872896"/>
    <w:rsid w:val="00872C7F"/>
    <w:rsid w:val="0087365A"/>
    <w:rsid w:val="00874A64"/>
    <w:rsid w:val="008814B4"/>
    <w:rsid w:val="00885D24"/>
    <w:rsid w:val="008864B7"/>
    <w:rsid w:val="00886F96"/>
    <w:rsid w:val="0089015B"/>
    <w:rsid w:val="008909DB"/>
    <w:rsid w:val="00891881"/>
    <w:rsid w:val="00895E41"/>
    <w:rsid w:val="00897FF5"/>
    <w:rsid w:val="008A0FCC"/>
    <w:rsid w:val="008A1B8A"/>
    <w:rsid w:val="008A1E14"/>
    <w:rsid w:val="008A4183"/>
    <w:rsid w:val="008B14BA"/>
    <w:rsid w:val="008B1E69"/>
    <w:rsid w:val="008B3D04"/>
    <w:rsid w:val="008B3E56"/>
    <w:rsid w:val="008B5F38"/>
    <w:rsid w:val="008B6864"/>
    <w:rsid w:val="008B7079"/>
    <w:rsid w:val="008C1A52"/>
    <w:rsid w:val="008C25AE"/>
    <w:rsid w:val="008C4905"/>
    <w:rsid w:val="008C7A9E"/>
    <w:rsid w:val="008D0736"/>
    <w:rsid w:val="008D77EB"/>
    <w:rsid w:val="008E02D7"/>
    <w:rsid w:val="008E1B25"/>
    <w:rsid w:val="008E3005"/>
    <w:rsid w:val="008E3B44"/>
    <w:rsid w:val="008E601D"/>
    <w:rsid w:val="008E631F"/>
    <w:rsid w:val="008F0EAE"/>
    <w:rsid w:val="008F1462"/>
    <w:rsid w:val="009059A5"/>
    <w:rsid w:val="00907559"/>
    <w:rsid w:val="00907E33"/>
    <w:rsid w:val="00912238"/>
    <w:rsid w:val="00917D73"/>
    <w:rsid w:val="00923AE8"/>
    <w:rsid w:val="009301F8"/>
    <w:rsid w:val="00930366"/>
    <w:rsid w:val="00930F78"/>
    <w:rsid w:val="00931123"/>
    <w:rsid w:val="00932997"/>
    <w:rsid w:val="00933099"/>
    <w:rsid w:val="00941618"/>
    <w:rsid w:val="00942A01"/>
    <w:rsid w:val="00942ACC"/>
    <w:rsid w:val="00945642"/>
    <w:rsid w:val="00946035"/>
    <w:rsid w:val="00946132"/>
    <w:rsid w:val="009552AD"/>
    <w:rsid w:val="009618E5"/>
    <w:rsid w:val="009765FB"/>
    <w:rsid w:val="00976885"/>
    <w:rsid w:val="00982A98"/>
    <w:rsid w:val="009834B1"/>
    <w:rsid w:val="00984CA5"/>
    <w:rsid w:val="00985B8E"/>
    <w:rsid w:val="00986FA6"/>
    <w:rsid w:val="00993ACB"/>
    <w:rsid w:val="009941B8"/>
    <w:rsid w:val="00994D22"/>
    <w:rsid w:val="009A04AB"/>
    <w:rsid w:val="009A2961"/>
    <w:rsid w:val="009A3C2F"/>
    <w:rsid w:val="009A3D69"/>
    <w:rsid w:val="009A5B7D"/>
    <w:rsid w:val="009A6384"/>
    <w:rsid w:val="009B1E17"/>
    <w:rsid w:val="009C110A"/>
    <w:rsid w:val="009C22AD"/>
    <w:rsid w:val="009C4750"/>
    <w:rsid w:val="009C5FC2"/>
    <w:rsid w:val="009C7BD8"/>
    <w:rsid w:val="009D0042"/>
    <w:rsid w:val="009D0341"/>
    <w:rsid w:val="009D10A2"/>
    <w:rsid w:val="009D29AB"/>
    <w:rsid w:val="009D3FBF"/>
    <w:rsid w:val="009D4220"/>
    <w:rsid w:val="009D5ED3"/>
    <w:rsid w:val="009E37AE"/>
    <w:rsid w:val="009E5748"/>
    <w:rsid w:val="009E6793"/>
    <w:rsid w:val="009F5362"/>
    <w:rsid w:val="00A00681"/>
    <w:rsid w:val="00A04BA9"/>
    <w:rsid w:val="00A05993"/>
    <w:rsid w:val="00A30C04"/>
    <w:rsid w:val="00A31460"/>
    <w:rsid w:val="00A3279F"/>
    <w:rsid w:val="00A331D6"/>
    <w:rsid w:val="00A347BF"/>
    <w:rsid w:val="00A369BD"/>
    <w:rsid w:val="00A417D4"/>
    <w:rsid w:val="00A45C55"/>
    <w:rsid w:val="00A45E49"/>
    <w:rsid w:val="00A46FBB"/>
    <w:rsid w:val="00A47257"/>
    <w:rsid w:val="00A504C0"/>
    <w:rsid w:val="00A515CF"/>
    <w:rsid w:val="00A54266"/>
    <w:rsid w:val="00A544AC"/>
    <w:rsid w:val="00A557B7"/>
    <w:rsid w:val="00A55E84"/>
    <w:rsid w:val="00A57AAB"/>
    <w:rsid w:val="00A62F49"/>
    <w:rsid w:val="00A7317D"/>
    <w:rsid w:val="00A73F8B"/>
    <w:rsid w:val="00A84B77"/>
    <w:rsid w:val="00A8549A"/>
    <w:rsid w:val="00A854B6"/>
    <w:rsid w:val="00A9183C"/>
    <w:rsid w:val="00A94D0B"/>
    <w:rsid w:val="00A95DC6"/>
    <w:rsid w:val="00AA286F"/>
    <w:rsid w:val="00AA70DC"/>
    <w:rsid w:val="00AB1F7A"/>
    <w:rsid w:val="00AB5E65"/>
    <w:rsid w:val="00AC31C1"/>
    <w:rsid w:val="00AC52F2"/>
    <w:rsid w:val="00AD0E1B"/>
    <w:rsid w:val="00AD1596"/>
    <w:rsid w:val="00AD1D72"/>
    <w:rsid w:val="00AD58B7"/>
    <w:rsid w:val="00AD5919"/>
    <w:rsid w:val="00AD6067"/>
    <w:rsid w:val="00AD712E"/>
    <w:rsid w:val="00AE3CCC"/>
    <w:rsid w:val="00AF190C"/>
    <w:rsid w:val="00AF6428"/>
    <w:rsid w:val="00B018AF"/>
    <w:rsid w:val="00B1499E"/>
    <w:rsid w:val="00B31837"/>
    <w:rsid w:val="00B3207D"/>
    <w:rsid w:val="00B32832"/>
    <w:rsid w:val="00B336FC"/>
    <w:rsid w:val="00B3517F"/>
    <w:rsid w:val="00B35AF5"/>
    <w:rsid w:val="00B413CB"/>
    <w:rsid w:val="00B42612"/>
    <w:rsid w:val="00B43982"/>
    <w:rsid w:val="00B47A9D"/>
    <w:rsid w:val="00B51416"/>
    <w:rsid w:val="00B548AB"/>
    <w:rsid w:val="00B54C6F"/>
    <w:rsid w:val="00B557AD"/>
    <w:rsid w:val="00B56AB1"/>
    <w:rsid w:val="00B61545"/>
    <w:rsid w:val="00B61600"/>
    <w:rsid w:val="00B6357C"/>
    <w:rsid w:val="00B6702B"/>
    <w:rsid w:val="00B7251F"/>
    <w:rsid w:val="00B74D6A"/>
    <w:rsid w:val="00B7557E"/>
    <w:rsid w:val="00B75590"/>
    <w:rsid w:val="00B766D3"/>
    <w:rsid w:val="00B77317"/>
    <w:rsid w:val="00B849F9"/>
    <w:rsid w:val="00B87902"/>
    <w:rsid w:val="00B91D5E"/>
    <w:rsid w:val="00B94B44"/>
    <w:rsid w:val="00B961BB"/>
    <w:rsid w:val="00B969E2"/>
    <w:rsid w:val="00BB043A"/>
    <w:rsid w:val="00BB1C62"/>
    <w:rsid w:val="00BB45FB"/>
    <w:rsid w:val="00BB5E0B"/>
    <w:rsid w:val="00BB660F"/>
    <w:rsid w:val="00BB73BD"/>
    <w:rsid w:val="00BB779C"/>
    <w:rsid w:val="00BC10E9"/>
    <w:rsid w:val="00BD06AB"/>
    <w:rsid w:val="00BD5404"/>
    <w:rsid w:val="00BE56B3"/>
    <w:rsid w:val="00BE579F"/>
    <w:rsid w:val="00BF2CC1"/>
    <w:rsid w:val="00BF4BBA"/>
    <w:rsid w:val="00BF6AEE"/>
    <w:rsid w:val="00C001BC"/>
    <w:rsid w:val="00C014AC"/>
    <w:rsid w:val="00C07459"/>
    <w:rsid w:val="00C07604"/>
    <w:rsid w:val="00C10A6B"/>
    <w:rsid w:val="00C111E9"/>
    <w:rsid w:val="00C12078"/>
    <w:rsid w:val="00C1342C"/>
    <w:rsid w:val="00C13630"/>
    <w:rsid w:val="00C1789B"/>
    <w:rsid w:val="00C21A22"/>
    <w:rsid w:val="00C22C35"/>
    <w:rsid w:val="00C24665"/>
    <w:rsid w:val="00C25572"/>
    <w:rsid w:val="00C26F50"/>
    <w:rsid w:val="00C32427"/>
    <w:rsid w:val="00C3657E"/>
    <w:rsid w:val="00C41A6E"/>
    <w:rsid w:val="00C502D5"/>
    <w:rsid w:val="00C53FA4"/>
    <w:rsid w:val="00C54815"/>
    <w:rsid w:val="00C55D97"/>
    <w:rsid w:val="00C615E5"/>
    <w:rsid w:val="00C61A76"/>
    <w:rsid w:val="00C63ACB"/>
    <w:rsid w:val="00C70345"/>
    <w:rsid w:val="00C72B75"/>
    <w:rsid w:val="00C74E59"/>
    <w:rsid w:val="00C767A3"/>
    <w:rsid w:val="00C80384"/>
    <w:rsid w:val="00C80EBC"/>
    <w:rsid w:val="00C81492"/>
    <w:rsid w:val="00C821CD"/>
    <w:rsid w:val="00C83CF0"/>
    <w:rsid w:val="00C84177"/>
    <w:rsid w:val="00C860AB"/>
    <w:rsid w:val="00C86A29"/>
    <w:rsid w:val="00C86CAC"/>
    <w:rsid w:val="00C90F32"/>
    <w:rsid w:val="00C93003"/>
    <w:rsid w:val="00CA6B25"/>
    <w:rsid w:val="00CB517F"/>
    <w:rsid w:val="00CC56D8"/>
    <w:rsid w:val="00CD24E2"/>
    <w:rsid w:val="00CD3D7E"/>
    <w:rsid w:val="00CD43C0"/>
    <w:rsid w:val="00CD4C06"/>
    <w:rsid w:val="00CD66F3"/>
    <w:rsid w:val="00CD76B6"/>
    <w:rsid w:val="00CE10CF"/>
    <w:rsid w:val="00CE26CA"/>
    <w:rsid w:val="00CE5418"/>
    <w:rsid w:val="00CE7D34"/>
    <w:rsid w:val="00CF3CD1"/>
    <w:rsid w:val="00CF4FDF"/>
    <w:rsid w:val="00D043EE"/>
    <w:rsid w:val="00D05EFF"/>
    <w:rsid w:val="00D075E4"/>
    <w:rsid w:val="00D077C5"/>
    <w:rsid w:val="00D10906"/>
    <w:rsid w:val="00D129C2"/>
    <w:rsid w:val="00D241A1"/>
    <w:rsid w:val="00D25519"/>
    <w:rsid w:val="00D260C5"/>
    <w:rsid w:val="00D27015"/>
    <w:rsid w:val="00D2718B"/>
    <w:rsid w:val="00D277D5"/>
    <w:rsid w:val="00D335AA"/>
    <w:rsid w:val="00D34DAE"/>
    <w:rsid w:val="00D360F7"/>
    <w:rsid w:val="00D37EBF"/>
    <w:rsid w:val="00D43AF7"/>
    <w:rsid w:val="00D46C7D"/>
    <w:rsid w:val="00D546D9"/>
    <w:rsid w:val="00D56BB8"/>
    <w:rsid w:val="00D5707E"/>
    <w:rsid w:val="00D61F5B"/>
    <w:rsid w:val="00D64CF0"/>
    <w:rsid w:val="00D65297"/>
    <w:rsid w:val="00D65624"/>
    <w:rsid w:val="00D70A72"/>
    <w:rsid w:val="00D7374F"/>
    <w:rsid w:val="00D73BBE"/>
    <w:rsid w:val="00D7559D"/>
    <w:rsid w:val="00D80705"/>
    <w:rsid w:val="00D82CE6"/>
    <w:rsid w:val="00D835B7"/>
    <w:rsid w:val="00D843B4"/>
    <w:rsid w:val="00D84E59"/>
    <w:rsid w:val="00D903D1"/>
    <w:rsid w:val="00D90681"/>
    <w:rsid w:val="00D91F85"/>
    <w:rsid w:val="00D93AAC"/>
    <w:rsid w:val="00D95064"/>
    <w:rsid w:val="00D95609"/>
    <w:rsid w:val="00DA1F1A"/>
    <w:rsid w:val="00DA25ED"/>
    <w:rsid w:val="00DA3AA3"/>
    <w:rsid w:val="00DA48C5"/>
    <w:rsid w:val="00DB1A2C"/>
    <w:rsid w:val="00DB2E46"/>
    <w:rsid w:val="00DB6485"/>
    <w:rsid w:val="00DC4740"/>
    <w:rsid w:val="00DC6A30"/>
    <w:rsid w:val="00DC6C07"/>
    <w:rsid w:val="00DD587F"/>
    <w:rsid w:val="00DD62DB"/>
    <w:rsid w:val="00DD6716"/>
    <w:rsid w:val="00DD6AB9"/>
    <w:rsid w:val="00DD6F1F"/>
    <w:rsid w:val="00DE17AB"/>
    <w:rsid w:val="00DE33BD"/>
    <w:rsid w:val="00DE47C6"/>
    <w:rsid w:val="00DE5C31"/>
    <w:rsid w:val="00DE66C5"/>
    <w:rsid w:val="00DE6767"/>
    <w:rsid w:val="00DE7593"/>
    <w:rsid w:val="00DF0E09"/>
    <w:rsid w:val="00DF3E23"/>
    <w:rsid w:val="00DF42EA"/>
    <w:rsid w:val="00DF5FA8"/>
    <w:rsid w:val="00DF63B8"/>
    <w:rsid w:val="00DF702B"/>
    <w:rsid w:val="00DF7220"/>
    <w:rsid w:val="00E0124B"/>
    <w:rsid w:val="00E01D7D"/>
    <w:rsid w:val="00E07997"/>
    <w:rsid w:val="00E105FA"/>
    <w:rsid w:val="00E1144C"/>
    <w:rsid w:val="00E16FF4"/>
    <w:rsid w:val="00E2594D"/>
    <w:rsid w:val="00E366BF"/>
    <w:rsid w:val="00E41F8B"/>
    <w:rsid w:val="00E45811"/>
    <w:rsid w:val="00E51DD9"/>
    <w:rsid w:val="00E56229"/>
    <w:rsid w:val="00E60706"/>
    <w:rsid w:val="00E616FB"/>
    <w:rsid w:val="00E636E7"/>
    <w:rsid w:val="00E66EC3"/>
    <w:rsid w:val="00E67788"/>
    <w:rsid w:val="00E71407"/>
    <w:rsid w:val="00E717EF"/>
    <w:rsid w:val="00E72F9D"/>
    <w:rsid w:val="00E74613"/>
    <w:rsid w:val="00E775CA"/>
    <w:rsid w:val="00E8045A"/>
    <w:rsid w:val="00E80713"/>
    <w:rsid w:val="00E83D12"/>
    <w:rsid w:val="00E85464"/>
    <w:rsid w:val="00E85DD9"/>
    <w:rsid w:val="00E8672B"/>
    <w:rsid w:val="00E86B7F"/>
    <w:rsid w:val="00E874CD"/>
    <w:rsid w:val="00E90BB4"/>
    <w:rsid w:val="00E913E3"/>
    <w:rsid w:val="00E9177B"/>
    <w:rsid w:val="00E937EF"/>
    <w:rsid w:val="00E96B37"/>
    <w:rsid w:val="00EA0FBE"/>
    <w:rsid w:val="00EA290B"/>
    <w:rsid w:val="00EA293B"/>
    <w:rsid w:val="00EA3131"/>
    <w:rsid w:val="00EA4BD3"/>
    <w:rsid w:val="00EA5FE4"/>
    <w:rsid w:val="00EB0C0B"/>
    <w:rsid w:val="00EB0C84"/>
    <w:rsid w:val="00EB7325"/>
    <w:rsid w:val="00EC2294"/>
    <w:rsid w:val="00EC4370"/>
    <w:rsid w:val="00EC441D"/>
    <w:rsid w:val="00EC5D52"/>
    <w:rsid w:val="00EC785A"/>
    <w:rsid w:val="00ED07AD"/>
    <w:rsid w:val="00ED5B2E"/>
    <w:rsid w:val="00ED7B1A"/>
    <w:rsid w:val="00EE1ABB"/>
    <w:rsid w:val="00EE361C"/>
    <w:rsid w:val="00EE408D"/>
    <w:rsid w:val="00EE51ED"/>
    <w:rsid w:val="00EF74E8"/>
    <w:rsid w:val="00F003E5"/>
    <w:rsid w:val="00F02334"/>
    <w:rsid w:val="00F0432F"/>
    <w:rsid w:val="00F05230"/>
    <w:rsid w:val="00F11FA8"/>
    <w:rsid w:val="00F12808"/>
    <w:rsid w:val="00F14495"/>
    <w:rsid w:val="00F16B79"/>
    <w:rsid w:val="00F17594"/>
    <w:rsid w:val="00F25ECA"/>
    <w:rsid w:val="00F27193"/>
    <w:rsid w:val="00F2769A"/>
    <w:rsid w:val="00F317CB"/>
    <w:rsid w:val="00F32382"/>
    <w:rsid w:val="00F325C0"/>
    <w:rsid w:val="00F32F65"/>
    <w:rsid w:val="00F409F4"/>
    <w:rsid w:val="00F4254E"/>
    <w:rsid w:val="00F430C4"/>
    <w:rsid w:val="00F50716"/>
    <w:rsid w:val="00F50EBD"/>
    <w:rsid w:val="00F55755"/>
    <w:rsid w:val="00F55866"/>
    <w:rsid w:val="00F62567"/>
    <w:rsid w:val="00F62860"/>
    <w:rsid w:val="00F64A70"/>
    <w:rsid w:val="00F65098"/>
    <w:rsid w:val="00F6706B"/>
    <w:rsid w:val="00F71E88"/>
    <w:rsid w:val="00F72F57"/>
    <w:rsid w:val="00F738C9"/>
    <w:rsid w:val="00F74752"/>
    <w:rsid w:val="00F757B8"/>
    <w:rsid w:val="00F76049"/>
    <w:rsid w:val="00F801B5"/>
    <w:rsid w:val="00F81028"/>
    <w:rsid w:val="00F81432"/>
    <w:rsid w:val="00F815B3"/>
    <w:rsid w:val="00F83353"/>
    <w:rsid w:val="00F8585C"/>
    <w:rsid w:val="00F85EA9"/>
    <w:rsid w:val="00F86CCD"/>
    <w:rsid w:val="00F91668"/>
    <w:rsid w:val="00F965B3"/>
    <w:rsid w:val="00FA118E"/>
    <w:rsid w:val="00FB5211"/>
    <w:rsid w:val="00FB53D0"/>
    <w:rsid w:val="00FB5CBD"/>
    <w:rsid w:val="00FB5D09"/>
    <w:rsid w:val="00FB785C"/>
    <w:rsid w:val="00FC331B"/>
    <w:rsid w:val="00FC4828"/>
    <w:rsid w:val="00FC4A33"/>
    <w:rsid w:val="00FC7D99"/>
    <w:rsid w:val="00FD33E0"/>
    <w:rsid w:val="00FD6A6F"/>
    <w:rsid w:val="00FD7C16"/>
    <w:rsid w:val="00FD7F00"/>
    <w:rsid w:val="00FE0E8C"/>
    <w:rsid w:val="00FE16C3"/>
    <w:rsid w:val="00FF1AA3"/>
    <w:rsid w:val="00FF2CCE"/>
    <w:rsid w:val="03F07593"/>
    <w:rsid w:val="043D741E"/>
    <w:rsid w:val="064056EA"/>
    <w:rsid w:val="09F04EC7"/>
    <w:rsid w:val="0C851218"/>
    <w:rsid w:val="128855A9"/>
    <w:rsid w:val="140A1ED1"/>
    <w:rsid w:val="146A544A"/>
    <w:rsid w:val="171B2C09"/>
    <w:rsid w:val="1850705F"/>
    <w:rsid w:val="196F4F4F"/>
    <w:rsid w:val="20AE2BC6"/>
    <w:rsid w:val="25C933E0"/>
    <w:rsid w:val="26793581"/>
    <w:rsid w:val="28C967FC"/>
    <w:rsid w:val="2E571DAF"/>
    <w:rsid w:val="2F3C56FF"/>
    <w:rsid w:val="2FA267F1"/>
    <w:rsid w:val="31462BBE"/>
    <w:rsid w:val="31D1239C"/>
    <w:rsid w:val="34B5462A"/>
    <w:rsid w:val="34E43DCC"/>
    <w:rsid w:val="362431BD"/>
    <w:rsid w:val="382D5BE0"/>
    <w:rsid w:val="3BF17197"/>
    <w:rsid w:val="3EA97922"/>
    <w:rsid w:val="3EEB07D4"/>
    <w:rsid w:val="3F1E7455"/>
    <w:rsid w:val="40E93488"/>
    <w:rsid w:val="41E954A3"/>
    <w:rsid w:val="430652A2"/>
    <w:rsid w:val="43414882"/>
    <w:rsid w:val="46777BA1"/>
    <w:rsid w:val="46A10D50"/>
    <w:rsid w:val="46C50728"/>
    <w:rsid w:val="487D3A7A"/>
    <w:rsid w:val="4D336896"/>
    <w:rsid w:val="4F3357F9"/>
    <w:rsid w:val="58F715E8"/>
    <w:rsid w:val="5A053946"/>
    <w:rsid w:val="5C177307"/>
    <w:rsid w:val="5C327B80"/>
    <w:rsid w:val="61FE52DE"/>
    <w:rsid w:val="624823AD"/>
    <w:rsid w:val="63024A6F"/>
    <w:rsid w:val="661A0911"/>
    <w:rsid w:val="665B3C40"/>
    <w:rsid w:val="668738BD"/>
    <w:rsid w:val="6AED1AF2"/>
    <w:rsid w:val="6BAA4679"/>
    <w:rsid w:val="6CEE397F"/>
    <w:rsid w:val="6D0A15E4"/>
    <w:rsid w:val="6F6747CE"/>
    <w:rsid w:val="70A70EE4"/>
    <w:rsid w:val="71551F10"/>
    <w:rsid w:val="736F20D3"/>
    <w:rsid w:val="76151EDE"/>
    <w:rsid w:val="770110A1"/>
    <w:rsid w:val="78B062D1"/>
    <w:rsid w:val="78E27B5B"/>
    <w:rsid w:val="78E425B4"/>
    <w:rsid w:val="793B74E2"/>
    <w:rsid w:val="7A980A21"/>
    <w:rsid w:val="7B4047D7"/>
    <w:rsid w:val="7D040717"/>
    <w:rsid w:val="7ED20B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rFonts w:ascii="方正仿宋_GBK" w:eastAsia="方正仿宋_GBK"/>
      <w:b/>
      <w:kern w:val="44"/>
      <w:sz w:val="44"/>
    </w:rPr>
  </w:style>
  <w:style w:type="paragraph" w:styleId="3">
    <w:name w:val="heading 4"/>
    <w:basedOn w:val="1"/>
    <w:next w:val="1"/>
    <w:link w:val="20"/>
    <w:qFormat/>
    <w:uiPriority w:val="0"/>
    <w:pPr>
      <w:keepNext/>
      <w:keepLines/>
      <w:spacing w:before="280" w:after="290" w:line="376" w:lineRule="atLeast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5">
    <w:name w:val="Document Map"/>
    <w:basedOn w:val="1"/>
    <w:link w:val="21"/>
    <w:qFormat/>
    <w:uiPriority w:val="0"/>
    <w:rPr>
      <w:rFonts w:ascii="宋体" w:eastAsia="宋体"/>
      <w:sz w:val="18"/>
      <w:szCs w:val="18"/>
    </w:rPr>
  </w:style>
  <w:style w:type="paragraph" w:styleId="6">
    <w:name w:val="Body Text"/>
    <w:basedOn w:val="1"/>
    <w:link w:val="22"/>
    <w:qFormat/>
    <w:uiPriority w:val="1"/>
    <w:pPr>
      <w:autoSpaceDE/>
      <w:autoSpaceDN/>
      <w:snapToGrid/>
      <w:spacing w:line="240" w:lineRule="auto"/>
      <w:ind w:firstLine="0"/>
      <w:jc w:val="left"/>
    </w:pPr>
    <w:rPr>
      <w:rFonts w:ascii="宋体" w:hAnsi="宋体" w:eastAsia="宋体"/>
      <w:snapToGrid/>
      <w:szCs w:val="32"/>
      <w:lang w:eastAsia="en-US"/>
    </w:rPr>
  </w:style>
  <w:style w:type="paragraph" w:styleId="7">
    <w:name w:val="Date"/>
    <w:basedOn w:val="1"/>
    <w:next w:val="1"/>
    <w:link w:val="23"/>
    <w:qFormat/>
    <w:uiPriority w:val="0"/>
    <w:pPr>
      <w:ind w:left="100" w:leftChars="2500"/>
    </w:pPr>
  </w:style>
  <w:style w:type="paragraph" w:styleId="8">
    <w:name w:val="Balloon Text"/>
    <w:basedOn w:val="1"/>
    <w:link w:val="24"/>
    <w:qFormat/>
    <w:uiPriority w:val="0"/>
    <w:pPr>
      <w:spacing w:line="240" w:lineRule="auto"/>
    </w:pPr>
    <w:rPr>
      <w:snapToGrid/>
      <w:sz w:val="18"/>
      <w:szCs w:val="18"/>
    </w:r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napToGrid/>
      <w:sz w:val="2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11">
    <w:name w:val="footnote text"/>
    <w:basedOn w:val="1"/>
    <w:link w:val="26"/>
    <w:unhideWhenUsed/>
    <w:qFormat/>
    <w:uiPriority w:val="99"/>
    <w:pPr>
      <w:autoSpaceDE/>
      <w:autoSpaceDN/>
      <w:spacing w:line="240" w:lineRule="auto"/>
      <w:ind w:firstLine="0"/>
      <w:jc w:val="left"/>
    </w:pPr>
    <w:rPr>
      <w:rFonts w:ascii="Calibri" w:hAnsi="Calibri" w:eastAsia="宋体"/>
      <w:snapToGrid/>
      <w:kern w:val="2"/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hAnsi="宋体" w:eastAsia="宋体" w:cs="宋体"/>
      <w:snapToGrid/>
      <w:sz w:val="24"/>
      <w:szCs w:val="24"/>
    </w:rPr>
  </w:style>
  <w:style w:type="table" w:styleId="14">
    <w:name w:val="Table Grid"/>
    <w:basedOn w:val="13"/>
    <w:qFormat/>
    <w:uiPriority w:val="59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uiPriority w:val="0"/>
  </w:style>
  <w:style w:type="character" w:styleId="17">
    <w:name w:val="FollowedHyperlink"/>
    <w:uiPriority w:val="0"/>
    <w:rPr>
      <w:color w:val="954F72"/>
      <w:u w:val="single"/>
    </w:rPr>
  </w:style>
  <w:style w:type="character" w:styleId="18">
    <w:name w:val="Hyperlink"/>
    <w:qFormat/>
    <w:uiPriority w:val="0"/>
    <w:rPr>
      <w:color w:val="0563C1"/>
      <w:u w:val="single"/>
    </w:rPr>
  </w:style>
  <w:style w:type="character" w:styleId="19">
    <w:name w:val="footnote reference"/>
    <w:unhideWhenUsed/>
    <w:qFormat/>
    <w:uiPriority w:val="99"/>
    <w:rPr>
      <w:vertAlign w:val="superscript"/>
    </w:rPr>
  </w:style>
  <w:style w:type="character" w:customStyle="1" w:styleId="20">
    <w:name w:val="标题 4 字符"/>
    <w:link w:val="3"/>
    <w:semiHidden/>
    <w:qFormat/>
    <w:uiPriority w:val="0"/>
    <w:rPr>
      <w:rFonts w:ascii="等线 Light" w:hAnsi="等线 Light" w:eastAsia="等线 Light" w:cs="Times New Roman"/>
      <w:b/>
      <w:bCs/>
      <w:snapToGrid/>
      <w:sz w:val="28"/>
      <w:szCs w:val="28"/>
    </w:rPr>
  </w:style>
  <w:style w:type="character" w:customStyle="1" w:styleId="21">
    <w:name w:val="文档结构图 字符"/>
    <w:link w:val="5"/>
    <w:qFormat/>
    <w:uiPriority w:val="0"/>
    <w:rPr>
      <w:rFonts w:ascii="宋体"/>
      <w:snapToGrid/>
      <w:sz w:val="18"/>
      <w:szCs w:val="18"/>
    </w:rPr>
  </w:style>
  <w:style w:type="character" w:customStyle="1" w:styleId="22">
    <w:name w:val="正文文本 字符"/>
    <w:link w:val="6"/>
    <w:qFormat/>
    <w:uiPriority w:val="1"/>
    <w:rPr>
      <w:rFonts w:ascii="宋体" w:hAnsi="宋体" w:cs="宋体"/>
      <w:sz w:val="32"/>
      <w:szCs w:val="32"/>
      <w:lang w:eastAsia="en-US"/>
    </w:rPr>
  </w:style>
  <w:style w:type="character" w:customStyle="1" w:styleId="23">
    <w:name w:val="日期 字符"/>
    <w:link w:val="7"/>
    <w:qFormat/>
    <w:uiPriority w:val="0"/>
    <w:rPr>
      <w:rFonts w:eastAsia="方正仿宋_GBK"/>
      <w:snapToGrid/>
      <w:sz w:val="32"/>
    </w:rPr>
  </w:style>
  <w:style w:type="character" w:customStyle="1" w:styleId="24">
    <w:name w:val="批注框文本 字符"/>
    <w:link w:val="8"/>
    <w:qFormat/>
    <w:uiPriority w:val="0"/>
    <w:rPr>
      <w:rFonts w:eastAsia="方正仿宋_GBK"/>
      <w:snapToGrid/>
      <w:sz w:val="18"/>
      <w:szCs w:val="18"/>
    </w:rPr>
  </w:style>
  <w:style w:type="character" w:customStyle="1" w:styleId="25">
    <w:name w:val="页脚 字符"/>
    <w:link w:val="9"/>
    <w:qFormat/>
    <w:uiPriority w:val="99"/>
    <w:rPr>
      <w:rFonts w:eastAsia="方正仿宋_GBK"/>
      <w:snapToGrid/>
      <w:sz w:val="28"/>
    </w:rPr>
  </w:style>
  <w:style w:type="character" w:customStyle="1" w:styleId="26">
    <w:name w:val="脚注文本 字符"/>
    <w:link w:val="11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7">
    <w:name w:val="_Style 26"/>
    <w:unhideWhenUsed/>
    <w:qFormat/>
    <w:uiPriority w:val="99"/>
    <w:rPr>
      <w:color w:val="808080"/>
      <w:shd w:val="clear" w:color="auto" w:fill="E6E6E6"/>
    </w:rPr>
  </w:style>
  <w:style w:type="paragraph" w:customStyle="1" w:styleId="28">
    <w:name w:val="标题1"/>
    <w:basedOn w:val="1"/>
    <w:next w:val="1"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29">
    <w:name w:val="标题3"/>
    <w:basedOn w:val="1"/>
    <w:next w:val="1"/>
    <w:uiPriority w:val="0"/>
    <w:rPr>
      <w:rFonts w:eastAsia="方正黑体_GBK"/>
    </w:rPr>
  </w:style>
  <w:style w:type="paragraph" w:customStyle="1" w:styleId="30">
    <w:name w:val="印发栏"/>
    <w:basedOn w:val="4"/>
    <w:qFormat/>
    <w:uiPriority w:val="0"/>
    <w:pPr>
      <w:tabs>
        <w:tab w:val="right" w:pos="8465"/>
      </w:tabs>
      <w:spacing w:line="454" w:lineRule="exact"/>
      <w:ind w:left="357" w:right="357"/>
    </w:pPr>
    <w:rPr>
      <w:spacing w:val="0"/>
    </w:rPr>
  </w:style>
  <w:style w:type="paragraph" w:customStyle="1" w:styleId="31">
    <w:name w:val="抄送栏"/>
    <w:basedOn w:val="1"/>
    <w:qFormat/>
    <w:uiPriority w:val="0"/>
    <w:pPr>
      <w:adjustRightInd w:val="0"/>
      <w:snapToGrid/>
      <w:spacing w:line="454" w:lineRule="exact"/>
      <w:ind w:left="1310" w:right="357" w:hanging="953"/>
    </w:pPr>
  </w:style>
  <w:style w:type="paragraph" w:customStyle="1" w:styleId="32">
    <w:name w:val="线型"/>
    <w:basedOn w:val="31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33">
    <w:name w:val="附件栏"/>
    <w:basedOn w:val="1"/>
    <w:qFormat/>
    <w:uiPriority w:val="0"/>
  </w:style>
  <w:style w:type="paragraph" w:customStyle="1" w:styleId="34">
    <w:name w:val="印数"/>
    <w:basedOn w:val="30"/>
    <w:qFormat/>
    <w:uiPriority w:val="0"/>
    <w:pPr>
      <w:spacing w:line="400" w:lineRule="exact"/>
      <w:ind w:left="0" w:right="0"/>
      <w:jc w:val="right"/>
    </w:pPr>
  </w:style>
  <w:style w:type="paragraph" w:customStyle="1" w:styleId="35">
    <w:name w:val="密级"/>
    <w:basedOn w:val="1"/>
    <w:qFormat/>
    <w:uiPriority w:val="0"/>
    <w:pPr>
      <w:adjustRightInd w:val="0"/>
      <w:spacing w:line="425" w:lineRule="atLeast"/>
      <w:ind w:firstLine="0"/>
      <w:jc w:val="right"/>
    </w:pPr>
    <w:rPr>
      <w:rFonts w:ascii="黑体" w:eastAsia="黑体"/>
      <w:spacing w:val="0"/>
      <w:kern w:val="0"/>
      <w:sz w:val="30"/>
    </w:rPr>
  </w:style>
  <w:style w:type="paragraph" w:customStyle="1" w:styleId="36">
    <w:name w:val="紧急程度"/>
    <w:basedOn w:val="35"/>
    <w:qFormat/>
    <w:uiPriority w:val="0"/>
    <w:pPr>
      <w:overflowPunct w:val="0"/>
      <w:spacing w:line="500" w:lineRule="atLeast"/>
    </w:pPr>
    <w:rPr>
      <w:rFonts w:ascii="汉鼎简黑体" w:eastAsia="汉鼎简黑体"/>
      <w:sz w:val="32"/>
    </w:rPr>
  </w:style>
  <w:style w:type="paragraph" w:customStyle="1" w:styleId="37">
    <w:name w:val="红线"/>
    <w:basedOn w:val="2"/>
    <w:qFormat/>
    <w:uiPriority w:val="0"/>
    <w:pPr>
      <w:keepNext w:val="0"/>
      <w:keepLines w:val="0"/>
      <w:autoSpaceDE w:val="0"/>
      <w:autoSpaceDN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spacing w:val="0"/>
      <w:kern w:val="0"/>
      <w:sz w:val="10"/>
    </w:rPr>
  </w:style>
  <w:style w:type="paragraph" w:customStyle="1" w:styleId="38">
    <w:name w:val="标题2"/>
    <w:basedOn w:val="1"/>
    <w:next w:val="1"/>
    <w:uiPriority w:val="0"/>
    <w:pPr>
      <w:ind w:firstLine="0"/>
      <w:jc w:val="center"/>
    </w:pPr>
    <w:rPr>
      <w:rFonts w:eastAsia="方正楷体_GBK"/>
    </w:rPr>
  </w:style>
  <w:style w:type="paragraph" w:customStyle="1" w:styleId="39">
    <w:name w:val="文头"/>
    <w:basedOn w:val="32"/>
    <w:qFormat/>
    <w:uiPriority w:val="0"/>
    <w:pPr>
      <w:overflowPunct w:val="0"/>
      <w:adjustRightInd/>
      <w:snapToGrid w:val="0"/>
      <w:spacing w:before="100" w:line="800" w:lineRule="exact"/>
      <w:jc w:val="distribute"/>
    </w:pPr>
    <w:rPr>
      <w:rFonts w:ascii="方正小标宋_GBK" w:eastAsia="方正小标宋_GBK"/>
      <w:b/>
      <w:color w:val="FF0000"/>
      <w:w w:val="80"/>
      <w:sz w:val="76"/>
    </w:rPr>
  </w:style>
  <w:style w:type="paragraph" w:customStyle="1" w:styleId="40">
    <w:name w:val="样式 文头 + Times New Roman 左侧:  0.83 厘米 字符缩放: 35% 加宽量  0.1 磅"/>
    <w:basedOn w:val="39"/>
    <w:uiPriority w:val="0"/>
    <w:pPr>
      <w:ind w:left="473"/>
    </w:pPr>
    <w:rPr>
      <w:rFonts w:ascii="Times New Roman" w:cs="宋体"/>
      <w:bCs/>
      <w:spacing w:val="2"/>
      <w:w w:val="35"/>
    </w:rPr>
  </w:style>
  <w:style w:type="paragraph" w:customStyle="1" w:styleId="41">
    <w:name w:val="主题词"/>
    <w:basedOn w:val="1"/>
    <w:qFormat/>
    <w:uiPriority w:val="0"/>
    <w:pPr>
      <w:autoSpaceDE w:val="0"/>
      <w:autoSpaceDN w:val="0"/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42">
    <w:name w:val="Char Char1 Char Char Char Char"/>
    <w:basedOn w:val="5"/>
    <w:semiHidden/>
    <w:qFormat/>
    <w:uiPriority w:val="0"/>
    <w:pPr>
      <w:shd w:val="clear" w:color="auto" w:fill="000080"/>
      <w:autoSpaceDE/>
      <w:autoSpaceDN/>
      <w:snapToGrid/>
      <w:spacing w:line="240" w:lineRule="auto"/>
      <w:ind w:firstLine="0"/>
    </w:pPr>
    <w:rPr>
      <w:rFonts w:ascii="Tahoma" w:hAnsi="Tahoma"/>
      <w:snapToGrid/>
      <w:kern w:val="2"/>
      <w:sz w:val="24"/>
      <w:szCs w:val="24"/>
    </w:rPr>
  </w:style>
  <w:style w:type="character" w:customStyle="1" w:styleId="43">
    <w:name w:val="f14px lineheight200"/>
    <w:qFormat/>
    <w:uiPriority w:val="0"/>
  </w:style>
  <w:style w:type="table" w:customStyle="1" w:styleId="44">
    <w:name w:val="网格型1"/>
    <w:basedOn w:val="13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temp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wyk</Company>
  <Pages>1</Pages>
  <Words>6242</Words>
  <Characters>6767</Characters>
  <Lines>67</Lines>
  <Paragraphs>18</Paragraphs>
  <TotalTime>0</TotalTime>
  <ScaleCrop>false</ScaleCrop>
  <LinksUpToDate>false</LinksUpToDate>
  <CharactersWithSpaces>6929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2025-03-13T07:58:00Z</dcterms:created>
  <dc:creator>XX X</dc:creator>
  <cp:lastModifiedBy>shiyu</cp:lastModifiedBy>
  <cp:lastPrinted>2025-03-20T03:48:00Z</cp:lastPrinted>
  <dcterms:modified xsi:type="dcterms:W3CDTF">2026-08-06T08:25:21Z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EA658001D3F64E599FC48ACAA1B3A19A_13</vt:lpwstr>
  </property>
  <property fmtid="{D5CDD505-2E9C-101B-9397-08002B2CF9AE}" pid="4" name="KSOTemplateDocerSaveRecord">
    <vt:lpwstr>eyJoZGlkIjoiMzRhMmQ1OTc3MTA2ZDY1OWE2ZGEwZDhlOTJhNmNjZWQiLCJ1c2VySWQiOiIyNDM4NTg3NDYifQ==</vt:lpwstr>
  </property>
</Properties>
</file>